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507" w:rsidRDefault="009F59C6">
      <w:pPr>
        <w:rPr>
          <w:b/>
          <w:sz w:val="40"/>
          <w:szCs w:val="40"/>
          <w:u w:val="single"/>
        </w:rPr>
      </w:pPr>
      <w:bookmarkStart w:id="0" w:name="_GoBack"/>
      <w:bookmarkEnd w:id="0"/>
      <w:r w:rsidRPr="009F59C6">
        <w:rPr>
          <w:b/>
          <w:sz w:val="40"/>
          <w:szCs w:val="40"/>
          <w:u w:val="single"/>
        </w:rPr>
        <w:t>Unit</w:t>
      </w:r>
      <w:r>
        <w:rPr>
          <w:b/>
          <w:sz w:val="40"/>
          <w:szCs w:val="40"/>
          <w:u w:val="single"/>
        </w:rPr>
        <w:t xml:space="preserve"> #1602</w:t>
      </w:r>
    </w:p>
    <w:p w:rsidR="009F59C6" w:rsidRDefault="003409AC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2006</w:t>
      </w:r>
      <w:r w:rsidR="009F59C6">
        <w:rPr>
          <w:b/>
          <w:sz w:val="40"/>
          <w:szCs w:val="40"/>
          <w:u w:val="single"/>
        </w:rPr>
        <w:t xml:space="preserve"> Komatsu PC 1800</w:t>
      </w:r>
      <w:r>
        <w:rPr>
          <w:b/>
          <w:sz w:val="40"/>
          <w:szCs w:val="40"/>
          <w:u w:val="single"/>
        </w:rPr>
        <w:t>-6</w:t>
      </w:r>
      <w:r w:rsidR="009F59C6">
        <w:rPr>
          <w:b/>
          <w:sz w:val="40"/>
          <w:szCs w:val="40"/>
          <w:u w:val="single"/>
        </w:rPr>
        <w:t xml:space="preserve"> Excavator</w:t>
      </w:r>
    </w:p>
    <w:p w:rsidR="009F59C6" w:rsidRDefault="009F59C6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Serial #</w:t>
      </w:r>
      <w:r w:rsidR="00FF304E">
        <w:rPr>
          <w:b/>
          <w:sz w:val="40"/>
          <w:szCs w:val="40"/>
          <w:u w:val="single"/>
        </w:rPr>
        <w:t xml:space="preserve"> KMTPC081J02011071</w:t>
      </w:r>
    </w:p>
    <w:p w:rsidR="009F59C6" w:rsidRDefault="009F59C6">
      <w:pPr>
        <w:rPr>
          <w:sz w:val="28"/>
          <w:szCs w:val="28"/>
        </w:rPr>
      </w:pPr>
      <w:r>
        <w:rPr>
          <w:sz w:val="28"/>
          <w:szCs w:val="28"/>
        </w:rPr>
        <w:t>Location – Oil Sand Operation, Fort McMurray, AB, Canada</w:t>
      </w:r>
    </w:p>
    <w:p w:rsidR="009F59C6" w:rsidRDefault="00473399">
      <w:pPr>
        <w:rPr>
          <w:sz w:val="28"/>
          <w:szCs w:val="28"/>
        </w:rPr>
      </w:pPr>
      <w:r>
        <w:rPr>
          <w:sz w:val="28"/>
          <w:szCs w:val="28"/>
        </w:rPr>
        <w:t>Area – Support Shop Y</w:t>
      </w:r>
      <w:r w:rsidR="009F59C6">
        <w:rPr>
          <w:sz w:val="28"/>
          <w:szCs w:val="28"/>
        </w:rPr>
        <w:t>ard</w:t>
      </w:r>
    </w:p>
    <w:p w:rsidR="009F59C6" w:rsidRDefault="009F59C6">
      <w:pPr>
        <w:rPr>
          <w:sz w:val="28"/>
          <w:szCs w:val="28"/>
        </w:rPr>
      </w:pPr>
      <w:r>
        <w:rPr>
          <w:sz w:val="28"/>
          <w:szCs w:val="28"/>
        </w:rPr>
        <w:t xml:space="preserve">SMU – </w:t>
      </w:r>
      <w:r w:rsidR="00FF304E">
        <w:rPr>
          <w:sz w:val="28"/>
          <w:szCs w:val="28"/>
        </w:rPr>
        <w:t>44,000</w:t>
      </w:r>
    </w:p>
    <w:p w:rsidR="003409AC" w:rsidRDefault="009F59C6">
      <w:pPr>
        <w:rPr>
          <w:b/>
          <w:sz w:val="28"/>
          <w:szCs w:val="28"/>
          <w:u w:val="single"/>
        </w:rPr>
      </w:pPr>
      <w:r w:rsidRPr="009F59C6">
        <w:rPr>
          <w:b/>
          <w:sz w:val="28"/>
          <w:szCs w:val="28"/>
          <w:u w:val="single"/>
        </w:rPr>
        <w:t>Component Hours</w:t>
      </w:r>
      <w:r w:rsidR="003409AC">
        <w:rPr>
          <w:b/>
          <w:sz w:val="28"/>
          <w:szCs w:val="28"/>
          <w:u w:val="single"/>
        </w:rPr>
        <w:t xml:space="preserve"> (SMU)</w:t>
      </w:r>
    </w:p>
    <w:p w:rsidR="009F59C6" w:rsidRDefault="009F59C6" w:rsidP="003409AC">
      <w:pPr>
        <w:spacing w:after="0"/>
        <w:rPr>
          <w:sz w:val="28"/>
          <w:szCs w:val="28"/>
        </w:rPr>
      </w:pPr>
      <w:r w:rsidRPr="009F59C6">
        <w:rPr>
          <w:sz w:val="28"/>
          <w:szCs w:val="28"/>
        </w:rPr>
        <w:t>Engine</w:t>
      </w:r>
      <w:r>
        <w:rPr>
          <w:sz w:val="28"/>
          <w:szCs w:val="28"/>
        </w:rPr>
        <w:t xml:space="preserve"> –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6950BA">
        <w:rPr>
          <w:sz w:val="28"/>
          <w:szCs w:val="28"/>
        </w:rPr>
        <w:t>Front</w:t>
      </w:r>
      <w:r>
        <w:rPr>
          <w:sz w:val="28"/>
          <w:szCs w:val="28"/>
        </w:rPr>
        <w:t xml:space="preserve"> </w:t>
      </w:r>
      <w:r w:rsidR="006950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950BA">
        <w:rPr>
          <w:sz w:val="28"/>
          <w:szCs w:val="28"/>
        </w:rPr>
        <w:t>3,650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</w:t>
      </w:r>
      <w:r w:rsidR="006950BA">
        <w:rPr>
          <w:sz w:val="28"/>
          <w:szCs w:val="28"/>
        </w:rPr>
        <w:t>ear</w:t>
      </w:r>
      <w:r>
        <w:rPr>
          <w:sz w:val="28"/>
          <w:szCs w:val="28"/>
        </w:rPr>
        <w:t xml:space="preserve"> </w:t>
      </w:r>
      <w:r w:rsidR="006950BA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950BA">
        <w:rPr>
          <w:sz w:val="28"/>
          <w:szCs w:val="28"/>
        </w:rPr>
        <w:t>6,835</w:t>
      </w:r>
    </w:p>
    <w:p w:rsidR="006950BA" w:rsidRDefault="003409AC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>Hyd. Pump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A</w:t>
      </w:r>
      <w:r w:rsidR="006950BA">
        <w:rPr>
          <w:sz w:val="28"/>
          <w:szCs w:val="28"/>
        </w:rPr>
        <w:t>ll</w:t>
      </w:r>
      <w:proofErr w:type="gramEnd"/>
      <w:r w:rsidR="006950BA">
        <w:rPr>
          <w:sz w:val="28"/>
          <w:szCs w:val="28"/>
        </w:rPr>
        <w:t xml:space="preserve"> four at 3,672</w:t>
      </w:r>
    </w:p>
    <w:p w:rsidR="001B0564" w:rsidRDefault="006950BA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>Swing</w:t>
      </w:r>
      <w:r w:rsidR="003409A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6950BA" w:rsidRDefault="006950BA" w:rsidP="003409AC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Transmission –</w:t>
      </w:r>
      <w:r w:rsidR="003409AC">
        <w:rPr>
          <w:sz w:val="28"/>
          <w:szCs w:val="28"/>
        </w:rPr>
        <w:tab/>
        <w:t>Front – 3,672</w:t>
      </w:r>
      <w:proofErr w:type="gramStart"/>
      <w:r w:rsidR="00473399">
        <w:rPr>
          <w:sz w:val="28"/>
          <w:szCs w:val="28"/>
        </w:rPr>
        <w:tab/>
      </w:r>
      <w:r w:rsidR="00473399">
        <w:rPr>
          <w:sz w:val="28"/>
          <w:szCs w:val="28"/>
        </w:rPr>
        <w:tab/>
      </w:r>
      <w:r w:rsidR="00AA7528">
        <w:rPr>
          <w:sz w:val="28"/>
          <w:szCs w:val="28"/>
        </w:rPr>
        <w:t>Rear</w:t>
      </w:r>
      <w:proofErr w:type="gramEnd"/>
      <w:r w:rsidR="00AA7528">
        <w:rPr>
          <w:sz w:val="28"/>
          <w:szCs w:val="28"/>
        </w:rPr>
        <w:t xml:space="preserve"> – 7,680</w:t>
      </w:r>
    </w:p>
    <w:p w:rsidR="00AA7528" w:rsidRDefault="00AA7528" w:rsidP="003409AC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Motor </w:t>
      </w:r>
      <w:r w:rsidR="001B0564">
        <w:rPr>
          <w:sz w:val="28"/>
          <w:szCs w:val="28"/>
        </w:rPr>
        <w:t xml:space="preserve">-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1B0564">
        <w:rPr>
          <w:sz w:val="28"/>
          <w:szCs w:val="28"/>
        </w:rPr>
        <w:t>Front</w:t>
      </w:r>
      <w:r>
        <w:rPr>
          <w:sz w:val="28"/>
          <w:szCs w:val="28"/>
        </w:rPr>
        <w:t xml:space="preserve"> – 2,057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Rear – 7,680</w:t>
      </w:r>
    </w:p>
    <w:p w:rsidR="00AA7528" w:rsidRDefault="00AA7528" w:rsidP="003409AC">
      <w:pPr>
        <w:spacing w:after="0"/>
        <w:ind w:firstLine="720"/>
        <w:rPr>
          <w:sz w:val="28"/>
          <w:szCs w:val="28"/>
        </w:rPr>
      </w:pPr>
      <w:r>
        <w:rPr>
          <w:sz w:val="28"/>
          <w:szCs w:val="28"/>
        </w:rPr>
        <w:t>Pump</w:t>
      </w:r>
      <w:r w:rsidR="003409AC">
        <w:rPr>
          <w:sz w:val="28"/>
          <w:szCs w:val="28"/>
        </w:rPr>
        <w:t>s</w:t>
      </w:r>
      <w:r>
        <w:rPr>
          <w:sz w:val="28"/>
          <w:szCs w:val="28"/>
        </w:rPr>
        <w:t xml:space="preserve"> -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 xml:space="preserve">#1 – 3,672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#2 – 3,672</w:t>
      </w:r>
    </w:p>
    <w:p w:rsidR="003409AC" w:rsidRDefault="00AA7528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>Propel</w:t>
      </w:r>
      <w:r w:rsidR="003409AC">
        <w:rPr>
          <w:sz w:val="28"/>
          <w:szCs w:val="28"/>
        </w:rPr>
        <w:t>:</w:t>
      </w:r>
    </w:p>
    <w:p w:rsidR="00AA7528" w:rsidRDefault="00AA7528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Transmission –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 xml:space="preserve">LH – 15,891 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RH – 15,891</w:t>
      </w:r>
    </w:p>
    <w:p w:rsidR="00AA7528" w:rsidRDefault="003409AC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A7528">
        <w:rPr>
          <w:sz w:val="28"/>
          <w:szCs w:val="28"/>
        </w:rPr>
        <w:t xml:space="preserve">Motor –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7528">
        <w:rPr>
          <w:sz w:val="28"/>
          <w:szCs w:val="28"/>
        </w:rPr>
        <w:t xml:space="preserve">LH – Front – 29,840 </w:t>
      </w:r>
      <w:r>
        <w:rPr>
          <w:sz w:val="28"/>
          <w:szCs w:val="28"/>
        </w:rPr>
        <w:tab/>
      </w:r>
      <w:r w:rsidR="00AA7528">
        <w:rPr>
          <w:sz w:val="28"/>
          <w:szCs w:val="28"/>
        </w:rPr>
        <w:t>RH – Front – 6,020</w:t>
      </w:r>
    </w:p>
    <w:p w:rsidR="00AA7528" w:rsidRDefault="00AA7528" w:rsidP="003409AC">
      <w:pPr>
        <w:spacing w:after="0"/>
        <w:ind w:left="2160" w:firstLine="720"/>
        <w:rPr>
          <w:sz w:val="28"/>
          <w:szCs w:val="28"/>
        </w:rPr>
      </w:pPr>
      <w:r>
        <w:rPr>
          <w:sz w:val="28"/>
          <w:szCs w:val="28"/>
        </w:rPr>
        <w:t xml:space="preserve">LH – Rear – 29,840 </w:t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RH – Rear – 2,057</w:t>
      </w:r>
    </w:p>
    <w:p w:rsidR="00AA7528" w:rsidRDefault="00AA7528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Side Frame –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 xml:space="preserve">LH – 30,741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RH – 30,741</w:t>
      </w:r>
    </w:p>
    <w:p w:rsidR="00AA7528" w:rsidRDefault="00AA7528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Track –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  <w:t>LH – 10,475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RH – 10,475</w:t>
      </w:r>
    </w:p>
    <w:p w:rsidR="00AA7528" w:rsidRDefault="00AA7528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>Bucket – 1,438</w:t>
      </w:r>
    </w:p>
    <w:p w:rsidR="00AA7528" w:rsidRDefault="00AA7528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Cylinder – Boom –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 xml:space="preserve">LH – 1,831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RH – 9,684</w:t>
      </w:r>
    </w:p>
    <w:p w:rsidR="00AA7528" w:rsidRDefault="00AA7528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Stick –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 xml:space="preserve">LH – 0  </w:t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 w:rsidR="003409AC">
        <w:rPr>
          <w:sz w:val="28"/>
          <w:szCs w:val="28"/>
        </w:rPr>
        <w:tab/>
      </w:r>
      <w:r>
        <w:rPr>
          <w:sz w:val="28"/>
          <w:szCs w:val="28"/>
        </w:rPr>
        <w:t>RH – 1,831</w:t>
      </w:r>
    </w:p>
    <w:p w:rsidR="00AA7528" w:rsidRDefault="003409AC" w:rsidP="003409A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AA7528">
        <w:rPr>
          <w:sz w:val="28"/>
          <w:szCs w:val="28"/>
        </w:rPr>
        <w:t xml:space="preserve">Curl –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A7528">
        <w:rPr>
          <w:sz w:val="28"/>
          <w:szCs w:val="28"/>
        </w:rPr>
        <w:t xml:space="preserve">LH </w:t>
      </w:r>
      <w:r w:rsidR="00661C33">
        <w:rPr>
          <w:sz w:val="28"/>
          <w:szCs w:val="28"/>
        </w:rPr>
        <w:t>–</w:t>
      </w:r>
      <w:r w:rsidR="00AA7528">
        <w:rPr>
          <w:sz w:val="28"/>
          <w:szCs w:val="28"/>
        </w:rPr>
        <w:t xml:space="preserve"> </w:t>
      </w:r>
      <w:r w:rsidR="00661C33">
        <w:rPr>
          <w:sz w:val="28"/>
          <w:szCs w:val="28"/>
        </w:rPr>
        <w:t xml:space="preserve">9,062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61C33">
        <w:rPr>
          <w:sz w:val="28"/>
          <w:szCs w:val="28"/>
        </w:rPr>
        <w:t>RH – 6,049</w:t>
      </w:r>
      <w:r w:rsidR="00AA7528">
        <w:rPr>
          <w:sz w:val="28"/>
          <w:szCs w:val="28"/>
        </w:rPr>
        <w:t xml:space="preserve"> </w:t>
      </w:r>
    </w:p>
    <w:p w:rsidR="003409AC" w:rsidRPr="009E540D" w:rsidRDefault="009E540D" w:rsidP="009E540D">
      <w:pPr>
        <w:spacing w:before="240"/>
        <w:rPr>
          <w:sz w:val="28"/>
          <w:szCs w:val="28"/>
        </w:rPr>
      </w:pPr>
      <w:r w:rsidRPr="009E540D">
        <w:rPr>
          <w:sz w:val="28"/>
          <w:szCs w:val="28"/>
        </w:rPr>
        <w:t xml:space="preserve">Unit comes complete with </w:t>
      </w:r>
      <w:r w:rsidR="00473399">
        <w:rPr>
          <w:sz w:val="28"/>
          <w:szCs w:val="28"/>
        </w:rPr>
        <w:t xml:space="preserve">a 2-stage </w:t>
      </w:r>
      <w:r w:rsidRPr="009E540D">
        <w:rPr>
          <w:sz w:val="28"/>
          <w:szCs w:val="28"/>
        </w:rPr>
        <w:t>wet and dry fire suppression system</w:t>
      </w:r>
    </w:p>
    <w:p w:rsidR="009E540D" w:rsidRDefault="009E540D" w:rsidP="003409AC">
      <w:pPr>
        <w:rPr>
          <w:b/>
          <w:sz w:val="28"/>
          <w:szCs w:val="28"/>
        </w:rPr>
      </w:pPr>
    </w:p>
    <w:p w:rsidR="003409AC" w:rsidRPr="00FF36C3" w:rsidRDefault="003409AC" w:rsidP="003409AC">
      <w:pPr>
        <w:rPr>
          <w:b/>
          <w:sz w:val="28"/>
          <w:szCs w:val="28"/>
        </w:rPr>
      </w:pPr>
      <w:r w:rsidRPr="00FF36C3">
        <w:rPr>
          <w:b/>
          <w:sz w:val="28"/>
          <w:szCs w:val="28"/>
        </w:rPr>
        <w:t xml:space="preserve">See the following </w:t>
      </w:r>
      <w:r>
        <w:rPr>
          <w:b/>
          <w:sz w:val="28"/>
          <w:szCs w:val="28"/>
        </w:rPr>
        <w:t>3</w:t>
      </w:r>
      <w:r w:rsidRPr="00FF36C3">
        <w:rPr>
          <w:b/>
          <w:sz w:val="28"/>
          <w:szCs w:val="28"/>
        </w:rPr>
        <w:t xml:space="preserve"> pictures of the excavator taken </w:t>
      </w:r>
      <w:r>
        <w:rPr>
          <w:b/>
          <w:sz w:val="28"/>
          <w:szCs w:val="28"/>
        </w:rPr>
        <w:t>in March</w:t>
      </w:r>
      <w:r w:rsidRPr="00FF36C3">
        <w:rPr>
          <w:b/>
          <w:sz w:val="28"/>
          <w:szCs w:val="28"/>
        </w:rPr>
        <w:t xml:space="preserve"> 2018</w:t>
      </w:r>
    </w:p>
    <w:p w:rsidR="00AA7528" w:rsidRDefault="00AA7528" w:rsidP="003409AC">
      <w:pPr>
        <w:tabs>
          <w:tab w:val="right" w:pos="93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0594C">
        <w:rPr>
          <w:noProof/>
        </w:rPr>
        <w:drawing>
          <wp:inline distT="0" distB="0" distL="0" distR="0">
            <wp:extent cx="5400228" cy="2838450"/>
            <wp:effectExtent l="0" t="0" r="0" b="0"/>
            <wp:docPr id="1" name="Picture 1" descr="C:\Users\LeslieF\AppData\Local\Microsoft\Windows\Temporary Internet Files\Content.Word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lieF\AppData\Local\Microsoft\Windows\Temporary Internet Files\Content.Word\IMG_0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17735" r="9135" b="23077"/>
                    <a:stretch/>
                  </pic:blipFill>
                  <pic:spPr bwMode="auto">
                    <a:xfrm>
                      <a:off x="0" y="0"/>
                      <a:ext cx="5400228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9AC">
        <w:rPr>
          <w:sz w:val="28"/>
          <w:szCs w:val="28"/>
        </w:rPr>
        <w:tab/>
      </w:r>
    </w:p>
    <w:p w:rsidR="0040594C" w:rsidRDefault="0040594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20765" cy="2638425"/>
            <wp:effectExtent l="0" t="0" r="8890" b="0"/>
            <wp:docPr id="2" name="Picture 2" descr="C:\Users\LeslieF\AppData\Local\Microsoft\Windows\Temporary Internet Files\Content.Word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lieF\AppData\Local\Microsoft\Windows\Temporary Internet Files\Content.Word\IMG_0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02" r="9455" b="11536"/>
                    <a:stretch/>
                  </pic:blipFill>
                  <pic:spPr bwMode="auto">
                    <a:xfrm>
                      <a:off x="0" y="0"/>
                      <a:ext cx="54207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94C" w:rsidRPr="009F59C6" w:rsidRDefault="0040594C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97851" cy="2238375"/>
            <wp:effectExtent l="0" t="0" r="0" b="0"/>
            <wp:docPr id="3" name="Picture 3" descr="C:\Users\LeslieF\AppData\Local\Microsoft\Windows\Temporary Internet Files\Content.Word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lieF\AppData\Local\Microsoft\Windows\Temporary Internet Files\Content.Word\IMG_0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4" t="26069" r="10576" b="25641"/>
                    <a:stretch/>
                  </pic:blipFill>
                  <pic:spPr bwMode="auto">
                    <a:xfrm>
                      <a:off x="0" y="0"/>
                      <a:ext cx="5397851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594C" w:rsidRPr="009F59C6" w:rsidSect="009E540D">
      <w:footerReference w:type="default" r:id="rId10"/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62" w:rsidRDefault="001F2362" w:rsidP="001F2362">
      <w:pPr>
        <w:spacing w:after="0" w:line="240" w:lineRule="auto"/>
      </w:pPr>
      <w:r>
        <w:separator/>
      </w:r>
    </w:p>
  </w:endnote>
  <w:endnote w:type="continuationSeparator" w:id="0">
    <w:p w:rsidR="001F2362" w:rsidRDefault="001F2362" w:rsidP="001F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29440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1F2362" w:rsidRDefault="001F236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17A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17A8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F2362" w:rsidRDefault="001F23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62" w:rsidRDefault="001F2362" w:rsidP="001F2362">
      <w:pPr>
        <w:spacing w:after="0" w:line="240" w:lineRule="auto"/>
      </w:pPr>
      <w:r>
        <w:separator/>
      </w:r>
    </w:p>
  </w:footnote>
  <w:footnote w:type="continuationSeparator" w:id="0">
    <w:p w:rsidR="001F2362" w:rsidRDefault="001F2362" w:rsidP="001F23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3A"/>
    <w:rsid w:val="001B0564"/>
    <w:rsid w:val="001F2362"/>
    <w:rsid w:val="003409AC"/>
    <w:rsid w:val="0040594C"/>
    <w:rsid w:val="00473399"/>
    <w:rsid w:val="006600BB"/>
    <w:rsid w:val="00661C33"/>
    <w:rsid w:val="006950BA"/>
    <w:rsid w:val="0080399D"/>
    <w:rsid w:val="008717A8"/>
    <w:rsid w:val="009268AF"/>
    <w:rsid w:val="009E540D"/>
    <w:rsid w:val="009F59C6"/>
    <w:rsid w:val="00A8193A"/>
    <w:rsid w:val="00AA7528"/>
    <w:rsid w:val="00F71507"/>
    <w:rsid w:val="00FF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9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362"/>
  </w:style>
  <w:style w:type="paragraph" w:styleId="Footer">
    <w:name w:val="footer"/>
    <w:basedOn w:val="Normal"/>
    <w:link w:val="FooterChar"/>
    <w:uiPriority w:val="99"/>
    <w:unhideWhenUsed/>
    <w:rsid w:val="001F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9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362"/>
  </w:style>
  <w:style w:type="paragraph" w:styleId="Footer">
    <w:name w:val="footer"/>
    <w:basedOn w:val="Normal"/>
    <w:link w:val="FooterChar"/>
    <w:uiPriority w:val="99"/>
    <w:unhideWhenUsed/>
    <w:rsid w:val="001F23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7C0A7EB6</Template>
  <TotalTime>1</TotalTime>
  <Pages>2</Pages>
  <Words>136</Words>
  <Characters>780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CNRL</Company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Forrester</dc:creator>
  <cp:lastModifiedBy>Ross Kirkpatrick</cp:lastModifiedBy>
  <cp:revision>2</cp:revision>
  <dcterms:created xsi:type="dcterms:W3CDTF">2018-04-13T16:00:00Z</dcterms:created>
  <dcterms:modified xsi:type="dcterms:W3CDTF">2018-04-13T16:00:00Z</dcterms:modified>
</cp:coreProperties>
</file>